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74" w:rsidRDefault="00B71E87" w:rsidP="00936BB1">
      <w:pPr>
        <w:spacing w:after="0" w:line="312" w:lineRule="auto"/>
        <w:rPr>
          <w:rFonts w:ascii="Arial" w:hAnsi="Arial" w:cs="Arial"/>
          <w:color w:val="000099"/>
          <w:sz w:val="20"/>
          <w:szCs w:val="20"/>
          <w:shd w:val="clear" w:color="auto" w:fill="FFFFFF"/>
        </w:rPr>
      </w:pPr>
      <w:r>
        <w:rPr>
          <w:noProof/>
        </w:rPr>
        <w:drawing>
          <wp:inline distT="0" distB="0" distL="0" distR="0" wp14:anchorId="1F10B821" wp14:editId="13292DF7">
            <wp:extent cx="10007967" cy="14248263"/>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0033954" cy="14285260"/>
                    </a:xfrm>
                    <a:prstGeom prst="rect">
                      <a:avLst/>
                    </a:prstGeom>
                  </pic:spPr>
                </pic:pic>
              </a:graphicData>
            </a:graphic>
          </wp:inline>
        </w:drawing>
      </w:r>
      <w:bookmarkStart w:id="0" w:name="_GoBack"/>
      <w:bookmarkEnd w:id="0"/>
    </w:p>
    <w:p w:rsidR="00F31A74" w:rsidRDefault="00B71E87" w:rsidP="00936BB1">
      <w:pPr>
        <w:spacing w:after="0" w:line="312" w:lineRule="auto"/>
        <w:rPr>
          <w:rFonts w:ascii="Arial" w:hAnsi="Arial" w:cs="Arial"/>
          <w:color w:val="000099"/>
          <w:sz w:val="20"/>
          <w:szCs w:val="20"/>
          <w:shd w:val="clear" w:color="auto" w:fill="FFFFFF"/>
        </w:rPr>
      </w:pPr>
      <w:r>
        <w:rPr>
          <w:noProof/>
        </w:rPr>
        <w:lastRenderedPageBreak/>
        <w:drawing>
          <wp:inline distT="0" distB="0" distL="0" distR="0" wp14:anchorId="349B62CD" wp14:editId="482A31DB">
            <wp:extent cx="9485194" cy="14098138"/>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485194" cy="14098138"/>
                    </a:xfrm>
                    <a:prstGeom prst="rect">
                      <a:avLst/>
                    </a:prstGeom>
                  </pic:spPr>
                </pic:pic>
              </a:graphicData>
            </a:graphic>
          </wp:inline>
        </w:drawing>
      </w:r>
    </w:p>
    <w:p w:rsidR="00B71E87" w:rsidRDefault="00B71E87" w:rsidP="00936BB1">
      <w:pPr>
        <w:spacing w:after="0" w:line="312" w:lineRule="auto"/>
        <w:rPr>
          <w:rFonts w:ascii="Arial" w:hAnsi="Arial" w:cs="Arial"/>
          <w:color w:val="000099"/>
          <w:sz w:val="20"/>
          <w:szCs w:val="20"/>
          <w:shd w:val="clear" w:color="auto" w:fill="FFFFFF"/>
        </w:rPr>
      </w:pPr>
      <w:r>
        <w:rPr>
          <w:noProof/>
        </w:rPr>
        <w:lastRenderedPageBreak/>
        <w:drawing>
          <wp:inline distT="0" distB="0" distL="0" distR="0" wp14:anchorId="5D39ABA6" wp14:editId="6E3F1736">
            <wp:extent cx="10187964" cy="14341642"/>
            <wp:effectExtent l="0" t="0" r="381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0197520" cy="14355094"/>
                    </a:xfrm>
                    <a:prstGeom prst="rect">
                      <a:avLst/>
                    </a:prstGeom>
                  </pic:spPr>
                </pic:pic>
              </a:graphicData>
            </a:graphic>
          </wp:inline>
        </w:drawing>
      </w:r>
    </w:p>
    <w:sectPr w:rsidR="00B71E87" w:rsidSect="00B71E87">
      <w:pgSz w:w="16840" w:h="23814" w:code="8"/>
      <w:pgMar w:top="1134" w:right="1134" w:bottom="1134" w:left="153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2BA"/>
    <w:rsid w:val="002535D7"/>
    <w:rsid w:val="002824C3"/>
    <w:rsid w:val="002B52BA"/>
    <w:rsid w:val="00456C7B"/>
    <w:rsid w:val="0047053B"/>
    <w:rsid w:val="0061597B"/>
    <w:rsid w:val="0068641E"/>
    <w:rsid w:val="006A5DB7"/>
    <w:rsid w:val="006E4CC0"/>
    <w:rsid w:val="007252DB"/>
    <w:rsid w:val="00844001"/>
    <w:rsid w:val="00845C9F"/>
    <w:rsid w:val="00936BB1"/>
    <w:rsid w:val="00A177E2"/>
    <w:rsid w:val="00B035AB"/>
    <w:rsid w:val="00B24BDF"/>
    <w:rsid w:val="00B71E87"/>
    <w:rsid w:val="00C676BA"/>
    <w:rsid w:val="00D10BA5"/>
    <w:rsid w:val="00D20CF2"/>
    <w:rsid w:val="00E36FE6"/>
    <w:rsid w:val="00E61BEB"/>
    <w:rsid w:val="00EC1BFB"/>
    <w:rsid w:val="00EF10F0"/>
    <w:rsid w:val="00F31A74"/>
    <w:rsid w:val="00F95AD8"/>
    <w:rsid w:val="00FE1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824C3"/>
    <w:rPr>
      <w:i/>
      <w:iCs/>
    </w:rPr>
  </w:style>
  <w:style w:type="paragraph" w:styleId="BalloonText">
    <w:name w:val="Balloon Text"/>
    <w:basedOn w:val="Normal"/>
    <w:link w:val="BalloonTextChar"/>
    <w:uiPriority w:val="99"/>
    <w:semiHidden/>
    <w:unhideWhenUsed/>
    <w:rsid w:val="002824C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2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824C3"/>
    <w:rPr>
      <w:i/>
      <w:iCs/>
    </w:rPr>
  </w:style>
  <w:style w:type="paragraph" w:styleId="BalloonText">
    <w:name w:val="Balloon Text"/>
    <w:basedOn w:val="Normal"/>
    <w:link w:val="BalloonTextChar"/>
    <w:uiPriority w:val="99"/>
    <w:semiHidden/>
    <w:unhideWhenUsed/>
    <w:rsid w:val="002824C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82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7502">
      <w:bodyDiv w:val="1"/>
      <w:marLeft w:val="0"/>
      <w:marRight w:val="0"/>
      <w:marTop w:val="0"/>
      <w:marBottom w:val="0"/>
      <w:divBdr>
        <w:top w:val="none" w:sz="0" w:space="0" w:color="auto"/>
        <w:left w:val="none" w:sz="0" w:space="0" w:color="auto"/>
        <w:bottom w:val="none" w:sz="0" w:space="0" w:color="auto"/>
        <w:right w:val="none" w:sz="0" w:space="0" w:color="auto"/>
      </w:divBdr>
    </w:div>
    <w:div w:id="7590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Ban%20Th&#432;&#7901;ng%20v&#7909;%20Th&#224;nh%20&#7911;y%20nghe%20b&#225;o%20c&#225;o%20v&#7873;%20t&#236;nh%20h&#236;nh%20&#273;&#7907;t%20ngh&#7881;%20T&#7871;t%20Nguy&#234;n%20&#273;&#225;n%20Canh%20T&#253;%202020%20v&#224;%20t&#236;nh%20h&#236;nh%20d&#7883;ch%20b&#7879;nh%20vi&#234;m%20&#273;&#432;&#7901;ng%20h&#244;%20h&#7845;p%20c&#7845;p%20do%20ch&#7911;ng%20m&#7899;i%20c&#7911;a%20vi%20r&#250;t%20Coro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Ban Thường vụ Thành ủy nghe báo cáo về tình hình đợt nghỉ Tết Nguyên đán Canh Tý 2020 và tình hình dịch bệnh viêm đường hô hấp cấp do chủng mới của vi rút Corona.dot</Template>
  <TotalTime>3</TotalTime>
  <Pages>3</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2020-01-31T09:09:00Z</dcterms:created>
  <dcterms:modified xsi:type="dcterms:W3CDTF">2020-01-31T09:09:00Z</dcterms:modified>
</cp:coreProperties>
</file>